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407ECB" w14:textId="77777777" w:rsidR="00CB2AC8" w:rsidRPr="00CB2AC8" w:rsidRDefault="00CB2AC8" w:rsidP="00CB2AC8">
      <w:pPr>
        <w:pStyle w:val="7"/>
        <w:spacing w:before="0" w:after="0" w:line="240" w:lineRule="auto"/>
        <w:jc w:val="center"/>
        <w:rPr>
          <w:rFonts w:ascii="David" w:hAnsi="David" w:cs="David"/>
          <w:b/>
          <w:bCs/>
          <w:sz w:val="36"/>
          <w:szCs w:val="36"/>
          <w:u w:val="single"/>
        </w:rPr>
      </w:pPr>
      <w:r w:rsidRPr="00CB2AC8">
        <w:rPr>
          <w:rFonts w:ascii="David" w:hAnsi="David" w:cs="David"/>
          <w:b/>
          <w:bCs/>
          <w:sz w:val="36"/>
          <w:szCs w:val="36"/>
          <w:u w:val="single"/>
          <w:rtl/>
        </w:rPr>
        <w:t>מכרזים פומביים למתן שירותים לרשות החשמל</w:t>
      </w:r>
    </w:p>
    <w:p w14:paraId="404CF389" w14:textId="77777777" w:rsidR="00CB2AC8" w:rsidRPr="00CB2AC8" w:rsidRDefault="00CB2AC8" w:rsidP="00CB2AC8">
      <w:pPr>
        <w:bidi/>
        <w:rPr>
          <w:rFonts w:ascii="David" w:hAnsi="David" w:cs="David"/>
          <w:sz w:val="22"/>
          <w:rtl/>
          <w:lang w:bidi="he-IL"/>
        </w:rPr>
      </w:pPr>
    </w:p>
    <w:p w14:paraId="632794AD" w14:textId="77777777" w:rsidR="00CB2AC8" w:rsidRPr="00CB2AC8" w:rsidRDefault="00CB2AC8" w:rsidP="00CB2AC8">
      <w:pPr>
        <w:bidi/>
        <w:spacing w:line="360" w:lineRule="auto"/>
        <w:ind w:left="66"/>
        <w:jc w:val="center"/>
        <w:rPr>
          <w:rFonts w:ascii="David" w:hAnsi="David" w:cs="David"/>
          <w:b/>
          <w:bCs/>
          <w:rtl/>
        </w:rPr>
      </w:pPr>
      <w:bookmarkStart w:id="0" w:name="_GoBack"/>
      <w:r w:rsidRPr="00CB2AC8">
        <w:rPr>
          <w:rFonts w:ascii="David" w:hAnsi="David" w:cs="David"/>
          <w:b/>
          <w:bCs/>
          <w:rtl/>
          <w:lang w:bidi="he-IL"/>
        </w:rPr>
        <w:t>רשות החשמל מבקשת בזאת לקבל הצעות למתן שירותים בנושאים המפורטים להלן</w:t>
      </w:r>
      <w:r w:rsidRPr="00CB2AC8">
        <w:rPr>
          <w:rFonts w:ascii="David" w:hAnsi="David" w:cs="David"/>
          <w:b/>
          <w:bCs/>
          <w:rtl/>
        </w:rPr>
        <w:t>:</w:t>
      </w:r>
    </w:p>
    <w:bookmarkEnd w:id="0"/>
    <w:tbl>
      <w:tblPr>
        <w:tblpPr w:leftFromText="180" w:rightFromText="180" w:bottomFromText="160" w:vertAnchor="text" w:horzAnchor="margin" w:tblpXSpec="center" w:tblpY="188"/>
        <w:bidiVisual/>
        <w:tblW w:w="13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8"/>
        <w:gridCol w:w="2857"/>
        <w:gridCol w:w="1774"/>
        <w:gridCol w:w="3145"/>
        <w:gridCol w:w="2188"/>
        <w:gridCol w:w="1094"/>
        <w:gridCol w:w="1102"/>
      </w:tblGrid>
      <w:tr w:rsidR="00CB2AC8" w:rsidRPr="00CB2AC8" w14:paraId="53269456" w14:textId="77777777" w:rsidTr="00CB2AC8">
        <w:trPr>
          <w:trHeight w:val="489"/>
        </w:trPr>
        <w:tc>
          <w:tcPr>
            <w:tcW w:w="11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7F9CC0" w14:textId="77777777" w:rsidR="00CB2AC8" w:rsidRPr="00CB2AC8" w:rsidRDefault="00CB2AC8">
            <w:pPr>
              <w:bidi/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</w:p>
          <w:p w14:paraId="3AAD1471" w14:textId="77777777" w:rsidR="00CB2AC8" w:rsidRPr="00CB2AC8" w:rsidRDefault="00CB2AC8">
            <w:pPr>
              <w:bidi/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</w:p>
          <w:p w14:paraId="1CF610B7" w14:textId="77777777" w:rsidR="00CB2AC8" w:rsidRPr="00CB2AC8" w:rsidRDefault="00CB2AC8">
            <w:pPr>
              <w:bidi/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  <w:t>מס</w:t>
            </w: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' </w:t>
            </w: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  <w:t>מכרז</w:t>
            </w:r>
          </w:p>
        </w:tc>
        <w:tc>
          <w:tcPr>
            <w:tcW w:w="2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EBFD5F" w14:textId="77777777" w:rsidR="00CB2AC8" w:rsidRPr="00CB2AC8" w:rsidRDefault="00CB2AC8">
            <w:pPr>
              <w:bidi/>
              <w:jc w:val="center"/>
              <w:rPr>
                <w:rFonts w:ascii="David" w:hAnsi="David" w:cs="David"/>
                <w:b/>
                <w:bCs/>
                <w:sz w:val="20"/>
                <w:szCs w:val="20"/>
              </w:rPr>
            </w:pPr>
          </w:p>
          <w:p w14:paraId="4663E487" w14:textId="77777777" w:rsidR="00CB2AC8" w:rsidRPr="00CB2AC8" w:rsidRDefault="00CB2AC8">
            <w:pPr>
              <w:bidi/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</w:p>
          <w:p w14:paraId="0142DFAC" w14:textId="77777777" w:rsidR="00CB2AC8" w:rsidRPr="00CB2AC8" w:rsidRDefault="00CB2AC8">
            <w:pPr>
              <w:bidi/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  <w:t>שם המכרז</w:t>
            </w:r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8B67AD" w14:textId="77777777" w:rsidR="00CB2AC8" w:rsidRPr="00CB2AC8" w:rsidRDefault="00CB2AC8">
            <w:pPr>
              <w:bidi/>
              <w:jc w:val="center"/>
              <w:rPr>
                <w:rFonts w:ascii="David" w:hAnsi="David" w:cs="David"/>
                <w:b/>
                <w:bCs/>
                <w:sz w:val="20"/>
                <w:szCs w:val="20"/>
              </w:rPr>
            </w:pPr>
          </w:p>
          <w:p w14:paraId="68155FC4" w14:textId="77777777" w:rsidR="00CB2AC8" w:rsidRPr="00CB2AC8" w:rsidRDefault="00CB2AC8">
            <w:pPr>
              <w:bidi/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</w:p>
          <w:p w14:paraId="1707DA9E" w14:textId="77777777" w:rsidR="00CB2AC8" w:rsidRPr="00CB2AC8" w:rsidRDefault="00CB2AC8">
            <w:pPr>
              <w:bidi/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  <w:t>היקף ההתקשרות</w:t>
            </w:r>
          </w:p>
        </w:tc>
        <w:tc>
          <w:tcPr>
            <w:tcW w:w="31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5A8EE8" w14:textId="77777777" w:rsidR="00CB2AC8" w:rsidRPr="00CB2AC8" w:rsidRDefault="00CB2AC8">
            <w:pPr>
              <w:bidi/>
              <w:jc w:val="center"/>
              <w:rPr>
                <w:rFonts w:ascii="David" w:hAnsi="David" w:cs="David"/>
                <w:b/>
                <w:bCs/>
                <w:sz w:val="20"/>
                <w:szCs w:val="20"/>
              </w:rPr>
            </w:pPr>
          </w:p>
          <w:p w14:paraId="642913E6" w14:textId="77777777" w:rsidR="00CB2AC8" w:rsidRPr="00CB2AC8" w:rsidRDefault="00CB2AC8">
            <w:pPr>
              <w:bidi/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</w:p>
          <w:p w14:paraId="16ED528C" w14:textId="77777777" w:rsidR="00CB2AC8" w:rsidRPr="00CB2AC8" w:rsidRDefault="00CB2AC8">
            <w:pPr>
              <w:bidi/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  <w:t>תקופת ההתקשרות</w:t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847F3B" w14:textId="77777777" w:rsidR="00CB2AC8" w:rsidRPr="00CB2AC8" w:rsidRDefault="00CB2AC8">
            <w:pPr>
              <w:bidi/>
              <w:jc w:val="center"/>
              <w:rPr>
                <w:rFonts w:ascii="David" w:hAnsi="David" w:cs="David"/>
                <w:b/>
                <w:bCs/>
                <w:sz w:val="20"/>
                <w:szCs w:val="20"/>
              </w:rPr>
            </w:pP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  <w:t>מועד אחרון להגשת שאלות הבהרה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B11C104" w14:textId="77777777" w:rsidR="00CB2AC8" w:rsidRPr="00CB2AC8" w:rsidRDefault="00CB2AC8">
            <w:pPr>
              <w:bidi/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  <w:t xml:space="preserve">מועד אחרון להגשת הצעות </w:t>
            </w:r>
          </w:p>
        </w:tc>
      </w:tr>
      <w:tr w:rsidR="00CB2AC8" w:rsidRPr="00CB2AC8" w14:paraId="32F7F36A" w14:textId="77777777" w:rsidTr="00E32A26">
        <w:trPr>
          <w:trHeight w:val="277"/>
        </w:trPr>
        <w:tc>
          <w:tcPr>
            <w:tcW w:w="11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597F0" w14:textId="77777777" w:rsidR="00CB2AC8" w:rsidRPr="00CB2AC8" w:rsidRDefault="00CB2AC8">
            <w:pPr>
              <w:spacing w:line="256" w:lineRule="auto"/>
              <w:rPr>
                <w:rFonts w:ascii="David" w:eastAsia="Times New Roman" w:hAnsi="David" w:cs="David"/>
                <w:b/>
                <w:bCs/>
                <w:sz w:val="20"/>
                <w:szCs w:val="20"/>
                <w:lang w:eastAsia="he-IL"/>
              </w:rPr>
            </w:pPr>
          </w:p>
        </w:tc>
        <w:tc>
          <w:tcPr>
            <w:tcW w:w="2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28CDA" w14:textId="77777777" w:rsidR="00CB2AC8" w:rsidRPr="00CB2AC8" w:rsidRDefault="00CB2AC8">
            <w:pPr>
              <w:spacing w:line="256" w:lineRule="auto"/>
              <w:rPr>
                <w:rFonts w:ascii="David" w:eastAsia="Times New Roman" w:hAnsi="David" w:cs="David"/>
                <w:b/>
                <w:bCs/>
                <w:sz w:val="20"/>
                <w:szCs w:val="20"/>
                <w:lang w:eastAsia="he-IL"/>
              </w:rPr>
            </w:pP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29004" w14:textId="77777777" w:rsidR="00CB2AC8" w:rsidRPr="00CB2AC8" w:rsidRDefault="00CB2AC8">
            <w:pPr>
              <w:spacing w:line="256" w:lineRule="auto"/>
              <w:rPr>
                <w:rFonts w:ascii="David" w:eastAsia="Times New Roman" w:hAnsi="David" w:cs="David"/>
                <w:b/>
                <w:bCs/>
                <w:sz w:val="20"/>
                <w:szCs w:val="20"/>
                <w:lang w:eastAsia="he-IL"/>
              </w:rPr>
            </w:pPr>
          </w:p>
        </w:tc>
        <w:tc>
          <w:tcPr>
            <w:tcW w:w="31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BB702" w14:textId="77777777" w:rsidR="00CB2AC8" w:rsidRPr="00CB2AC8" w:rsidRDefault="00CB2AC8">
            <w:pPr>
              <w:spacing w:line="256" w:lineRule="auto"/>
              <w:rPr>
                <w:rFonts w:ascii="David" w:eastAsia="Times New Roman" w:hAnsi="David" w:cs="David"/>
                <w:b/>
                <w:bCs/>
                <w:sz w:val="20"/>
                <w:szCs w:val="20"/>
                <w:lang w:eastAsia="he-IL"/>
              </w:rPr>
            </w:pPr>
          </w:p>
        </w:tc>
        <w:tc>
          <w:tcPr>
            <w:tcW w:w="2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87B21" w14:textId="77777777" w:rsidR="00CB2AC8" w:rsidRPr="00CB2AC8" w:rsidRDefault="00CB2AC8">
            <w:pPr>
              <w:spacing w:line="256" w:lineRule="auto"/>
              <w:rPr>
                <w:rFonts w:ascii="David" w:eastAsia="Times New Roman" w:hAnsi="David" w:cs="David"/>
                <w:b/>
                <w:bCs/>
                <w:sz w:val="20"/>
                <w:szCs w:val="20"/>
                <w:lang w:eastAsia="he-IL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DB86BB1" w14:textId="77777777" w:rsidR="00CB2AC8" w:rsidRPr="00CB2AC8" w:rsidRDefault="00CB2AC8">
            <w:pPr>
              <w:bidi/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  <w:t>תאריך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0842D0" w14:textId="77777777" w:rsidR="00CB2AC8" w:rsidRPr="00CB2AC8" w:rsidRDefault="00CB2AC8">
            <w:pPr>
              <w:bidi/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  <w:t>שעה</w:t>
            </w:r>
          </w:p>
        </w:tc>
      </w:tr>
      <w:tr w:rsidR="00CB2AC8" w:rsidRPr="00CB2AC8" w14:paraId="510043E3" w14:textId="77777777" w:rsidTr="00E32A26">
        <w:trPr>
          <w:trHeight w:val="178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41F8C8" w14:textId="101987A2" w:rsidR="00CB2AC8" w:rsidRPr="00CB2AC8" w:rsidRDefault="00F64C76" w:rsidP="00E32A26">
            <w:pPr>
              <w:bidi/>
              <w:spacing w:before="120" w:line="276" w:lineRule="auto"/>
              <w:ind w:right="-482"/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>2/2021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B29A9D" w14:textId="5F5093EA" w:rsidR="00F64C76" w:rsidRPr="00F64C76" w:rsidRDefault="00F64C76" w:rsidP="00F64C7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F64C76"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  <w:t xml:space="preserve">מכרז פומבי לקבלת שירותי ייעוץ בנושא </w:t>
            </w:r>
            <w:r w:rsidRPr="00F64C76"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>דרישות ליכולות טכניות של יחידות ייצור המייצרות חשמל באמצעות גז טבעי ומיתקני אגירה</w:t>
            </w:r>
          </w:p>
          <w:p w14:paraId="16F1F13E" w14:textId="4AB7EC7D" w:rsidR="00CB2AC8" w:rsidRPr="00F64C76" w:rsidRDefault="00E32A26" w:rsidP="00F64C76">
            <w:pPr>
              <w:spacing w:line="360" w:lineRule="auto"/>
              <w:jc w:val="center"/>
              <w:rPr>
                <w:rFonts w:ascii="David" w:hAnsi="David" w:cs="David"/>
                <w:b/>
                <w:bCs/>
                <w:sz w:val="20"/>
                <w:szCs w:val="20"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 xml:space="preserve">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C0903E" w14:textId="020CA84A" w:rsidR="00CB2AC8" w:rsidRPr="00CB2AC8" w:rsidRDefault="004F7BC5" w:rsidP="00F64C76">
            <w:pPr>
              <w:bidi/>
              <w:spacing w:before="120" w:line="276" w:lineRule="auto"/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 xml:space="preserve">עד </w:t>
            </w:r>
            <w:r w:rsidR="00F64C76"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 xml:space="preserve">300 </w:t>
            </w:r>
            <w:r w:rsidR="00CB2AC8"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 xml:space="preserve">שעות שנתיות </w:t>
            </w:r>
            <w:r w:rsidR="00CB2AC8" w:rsidRPr="00CB2AC8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  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6A879F" w14:textId="0E710BA6" w:rsidR="00CB2AC8" w:rsidRPr="00CB2AC8" w:rsidRDefault="00CB2AC8" w:rsidP="00F64C76">
            <w:pPr>
              <w:bidi/>
              <w:spacing w:before="120" w:line="276" w:lineRule="auto"/>
              <w:ind w:right="-482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  <w:t xml:space="preserve">שנה </w:t>
            </w: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+ </w:t>
            </w:r>
            <w:r w:rsidR="00F64C76"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>4</w:t>
            </w:r>
            <w:r w:rsidR="004F7BC5"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 xml:space="preserve"> </w:t>
            </w: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  <w:t xml:space="preserve">אופציות  </w:t>
            </w:r>
          </w:p>
          <w:p w14:paraId="19E1A439" w14:textId="77777777" w:rsidR="00CB2AC8" w:rsidRPr="00CB2AC8" w:rsidRDefault="00CB2AC8" w:rsidP="00CB2AC8">
            <w:pPr>
              <w:bidi/>
              <w:spacing w:before="120" w:line="276" w:lineRule="auto"/>
              <w:ind w:right="-482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  <w:t>להארכה</w:t>
            </w:r>
          </w:p>
          <w:p w14:paraId="0065E0CC" w14:textId="2F27EB5A" w:rsidR="00CB2AC8" w:rsidRPr="00CB2AC8" w:rsidRDefault="00CB2AC8" w:rsidP="00F64C76">
            <w:pPr>
              <w:bidi/>
              <w:spacing w:before="120" w:line="276" w:lineRule="auto"/>
              <w:ind w:right="-482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(</w:t>
            </w: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  <w:t>ובסה</w:t>
            </w: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"</w:t>
            </w: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  <w:t xml:space="preserve">כ עד </w:t>
            </w:r>
            <w:r w:rsidR="00F64C76"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>5</w:t>
            </w: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 </w:t>
            </w: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  <w:t>שנים במצטבר</w:t>
            </w: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A6EF76" w14:textId="6A31EF68" w:rsidR="00CB2AC8" w:rsidRPr="00CB2AC8" w:rsidRDefault="00F64C76" w:rsidP="00CB2AC8">
            <w:pPr>
              <w:bidi/>
              <w:spacing w:before="120" w:line="276" w:lineRule="auto"/>
              <w:ind w:right="-482"/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>5.10.2021</w:t>
            </w:r>
          </w:p>
          <w:p w14:paraId="583D3471" w14:textId="74AAF23F" w:rsidR="00CB2AC8" w:rsidRPr="00CB2AC8" w:rsidRDefault="00CB2AC8" w:rsidP="00CB2AC8">
            <w:pPr>
              <w:bidi/>
              <w:spacing w:before="120" w:line="276" w:lineRule="auto"/>
              <w:ind w:right="-482"/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11C431" w14:textId="0E8E3ED2" w:rsidR="00CB2AC8" w:rsidRPr="00F64C76" w:rsidRDefault="00F64C76" w:rsidP="00CB2AC8">
            <w:pPr>
              <w:bidi/>
              <w:spacing w:before="120" w:line="276" w:lineRule="auto"/>
              <w:ind w:left="934" w:right="-482" w:hanging="934"/>
              <w:rPr>
                <w:rFonts w:ascii="David" w:hAnsi="David" w:cs="David"/>
                <w:b/>
                <w:bCs/>
                <w:sz w:val="20"/>
                <w:szCs w:val="20"/>
                <w:lang w:bidi="he-IL"/>
              </w:rPr>
            </w:pPr>
            <w:r w:rsidRPr="00F64C76"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>3.11.2021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7A07048" w14:textId="0F0A79F5" w:rsidR="00CB2AC8" w:rsidRPr="00CB2AC8" w:rsidRDefault="004A3D1B" w:rsidP="00CB2AC8">
            <w:pPr>
              <w:bidi/>
              <w:spacing w:before="120" w:line="276" w:lineRule="auto"/>
              <w:ind w:left="934" w:right="-482" w:hanging="934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>13</w:t>
            </w:r>
            <w:r w:rsidR="00CB2AC8" w:rsidRPr="00CB2AC8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:00</w:t>
            </w:r>
          </w:p>
        </w:tc>
      </w:tr>
      <w:tr w:rsidR="004A3D1B" w:rsidRPr="00CB2AC8" w14:paraId="438BC612" w14:textId="77777777" w:rsidTr="00E32A26">
        <w:trPr>
          <w:trHeight w:val="178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4985CF" w14:textId="31475EE3" w:rsidR="004A3D1B" w:rsidRDefault="004A3D1B" w:rsidP="00E32A26">
            <w:pPr>
              <w:bidi/>
              <w:spacing w:before="120" w:line="276" w:lineRule="auto"/>
              <w:ind w:right="-482"/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>8/2021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9F26C0" w14:textId="7AF6981F" w:rsidR="004A3D1B" w:rsidRPr="00F64C76" w:rsidRDefault="00BD142A" w:rsidP="00F64C76">
            <w:pPr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BD142A"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 xml:space="preserve">מכרז פומבי לקבלת </w:t>
            </w:r>
            <w:r w:rsidRPr="00581A07"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  <w:t xml:space="preserve">שירותי ייעוץ </w:t>
            </w:r>
            <w:r w:rsidRPr="00581A07"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>וסיוע הנדסיים לצורך אופטימיזצ</w:t>
            </w:r>
            <w:r w:rsidRPr="00581A07">
              <w:rPr>
                <w:rFonts w:ascii="David" w:hAnsi="David" w:cs="David" w:hint="eastAsia"/>
                <w:b/>
                <w:bCs/>
                <w:sz w:val="20"/>
                <w:szCs w:val="20"/>
                <w:rtl/>
                <w:lang w:bidi="he-IL"/>
              </w:rPr>
              <w:t>יה</w:t>
            </w:r>
            <w:r w:rsidRPr="00581A07"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 xml:space="preserve"> לתפעול ותכנון מערכת החשמל במקטע הייצור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9E5158" w14:textId="01F74492" w:rsidR="004A3D1B" w:rsidRDefault="00BD142A" w:rsidP="00F64C76">
            <w:pPr>
              <w:bidi/>
              <w:spacing w:before="120" w:line="276" w:lineRule="auto"/>
              <w:jc w:val="center"/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>עד 1200 שעות שנתיות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ED6900" w14:textId="6735181E" w:rsidR="00BD142A" w:rsidRPr="00CB2AC8" w:rsidRDefault="00BD142A" w:rsidP="00BD142A">
            <w:pPr>
              <w:bidi/>
              <w:spacing w:before="120" w:line="276" w:lineRule="auto"/>
              <w:ind w:right="-482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  <w:t xml:space="preserve">שנה </w:t>
            </w: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+ </w:t>
            </w: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 xml:space="preserve">3 </w:t>
            </w: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  <w:t xml:space="preserve">אופציות  </w:t>
            </w:r>
          </w:p>
          <w:p w14:paraId="76E20654" w14:textId="77777777" w:rsidR="00BD142A" w:rsidRPr="00CB2AC8" w:rsidRDefault="00BD142A" w:rsidP="00BD142A">
            <w:pPr>
              <w:bidi/>
              <w:spacing w:before="120" w:line="276" w:lineRule="auto"/>
              <w:ind w:right="-482"/>
              <w:rPr>
                <w:rFonts w:ascii="David" w:hAnsi="David" w:cs="David"/>
                <w:b/>
                <w:bCs/>
                <w:sz w:val="20"/>
                <w:szCs w:val="20"/>
                <w:rtl/>
              </w:rPr>
            </w:pP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  <w:t>להארכה</w:t>
            </w:r>
          </w:p>
          <w:p w14:paraId="3AA35C49" w14:textId="7E83D98C" w:rsidR="004A3D1B" w:rsidRPr="00CB2AC8" w:rsidRDefault="00BD142A" w:rsidP="00BD142A">
            <w:pPr>
              <w:bidi/>
              <w:spacing w:before="120" w:line="276" w:lineRule="auto"/>
              <w:ind w:right="-482"/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</w:pP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(</w:t>
            </w: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  <w:t>ובסה</w:t>
            </w: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"</w:t>
            </w: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  <w:t xml:space="preserve">כ עד </w:t>
            </w: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>4</w:t>
            </w: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 xml:space="preserve"> </w:t>
            </w: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  <w:t>שנים במצטבר</w:t>
            </w:r>
            <w:r w:rsidRPr="00CB2AC8">
              <w:rPr>
                <w:rFonts w:ascii="David" w:hAnsi="David" w:cs="David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3FA549" w14:textId="77777777" w:rsidR="00BD142A" w:rsidRDefault="00BD142A" w:rsidP="00CB2AC8">
            <w:pPr>
              <w:bidi/>
              <w:spacing w:before="120" w:line="276" w:lineRule="auto"/>
              <w:ind w:right="-482"/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>3.10.2021</w:t>
            </w:r>
          </w:p>
          <w:p w14:paraId="281822A7" w14:textId="50EB79C2" w:rsidR="004A3D1B" w:rsidRDefault="004A3D1B" w:rsidP="00BD142A">
            <w:pPr>
              <w:bidi/>
              <w:spacing w:before="120" w:line="276" w:lineRule="auto"/>
              <w:ind w:right="-482"/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F63B1B" w14:textId="3305D190" w:rsidR="004A3D1B" w:rsidRPr="00F64C76" w:rsidRDefault="00BD142A" w:rsidP="00CB2AC8">
            <w:pPr>
              <w:bidi/>
              <w:spacing w:before="120" w:line="276" w:lineRule="auto"/>
              <w:ind w:left="934" w:right="-482" w:hanging="934"/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>25.10.2021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465DDD" w14:textId="1561A7AF" w:rsidR="004A3D1B" w:rsidRPr="00CB2AC8" w:rsidRDefault="00BD142A" w:rsidP="00CB2AC8">
            <w:pPr>
              <w:bidi/>
              <w:spacing w:before="120" w:line="276" w:lineRule="auto"/>
              <w:ind w:left="934" w:right="-482" w:hanging="934"/>
              <w:rPr>
                <w:rFonts w:ascii="David" w:hAnsi="David" w:cs="David"/>
                <w:b/>
                <w:bCs/>
                <w:sz w:val="20"/>
                <w:szCs w:val="20"/>
                <w:rtl/>
                <w:lang w:bidi="he-IL"/>
              </w:rPr>
            </w:pPr>
            <w:r>
              <w:rPr>
                <w:rFonts w:ascii="David" w:hAnsi="David" w:cs="David" w:hint="cs"/>
                <w:b/>
                <w:bCs/>
                <w:sz w:val="20"/>
                <w:szCs w:val="20"/>
                <w:rtl/>
                <w:lang w:bidi="he-IL"/>
              </w:rPr>
              <w:t>13:00</w:t>
            </w:r>
          </w:p>
        </w:tc>
      </w:tr>
    </w:tbl>
    <w:p w14:paraId="6AF79EDE" w14:textId="77777777" w:rsidR="00CB2AC8" w:rsidRPr="00CB2AC8" w:rsidRDefault="00CB2AC8" w:rsidP="00CB2AC8">
      <w:pPr>
        <w:bidi/>
        <w:ind w:left="66" w:right="-482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</w:p>
    <w:p w14:paraId="38968E9B" w14:textId="54118DAD" w:rsidR="00CB2AC8" w:rsidRPr="00CB2AC8" w:rsidRDefault="00E32A26" w:rsidP="00E32A26">
      <w:pPr>
        <w:bidi/>
        <w:spacing w:line="360" w:lineRule="auto"/>
        <w:ind w:left="66" w:right="-482"/>
        <w:rPr>
          <w:rFonts w:ascii="David" w:hAnsi="David" w:cs="David"/>
          <w:b/>
          <w:bCs/>
          <w:sz w:val="22"/>
          <w:szCs w:val="22"/>
          <w:rtl/>
        </w:rPr>
      </w:pPr>
      <w:r>
        <w:rPr>
          <w:rFonts w:ascii="David" w:hAnsi="David" w:cs="David"/>
          <w:b/>
          <w:bCs/>
          <w:sz w:val="22"/>
          <w:szCs w:val="22"/>
          <w:rtl/>
          <w:lang w:bidi="he-IL"/>
        </w:rPr>
        <w:t>פרטים נוספים ומלאים אודות המכרז</w:t>
      </w:r>
      <w:r w:rsidR="00CB2AC8" w:rsidRPr="00CB2AC8">
        <w:rPr>
          <w:rFonts w:ascii="David" w:hAnsi="David" w:cs="David"/>
          <w:b/>
          <w:bCs/>
          <w:sz w:val="22"/>
          <w:szCs w:val="22"/>
          <w:rtl/>
          <w:lang w:bidi="he-IL"/>
        </w:rPr>
        <w:t xml:space="preserve"> שלעיל</w:t>
      </w:r>
      <w:r w:rsidR="00CB2AC8" w:rsidRPr="00CB2AC8">
        <w:rPr>
          <w:rFonts w:ascii="David" w:hAnsi="David" w:cs="David"/>
          <w:b/>
          <w:bCs/>
          <w:sz w:val="22"/>
          <w:szCs w:val="22"/>
          <w:rtl/>
        </w:rPr>
        <w:t xml:space="preserve">, </w:t>
      </w:r>
      <w:r w:rsidR="00CB2AC8" w:rsidRPr="00CB2AC8">
        <w:rPr>
          <w:rFonts w:ascii="David" w:hAnsi="David" w:cs="David"/>
          <w:b/>
          <w:bCs/>
          <w:sz w:val="22"/>
          <w:szCs w:val="22"/>
          <w:rtl/>
          <w:lang w:bidi="he-IL"/>
        </w:rPr>
        <w:t xml:space="preserve">מפורסמים ועומדים לעיונכם באתר האינטרנט של הרשות בכתובת </w:t>
      </w:r>
      <w:r w:rsidR="00CB2AC8" w:rsidRPr="00CB2AC8">
        <w:rPr>
          <w:rFonts w:ascii="David" w:hAnsi="David" w:cs="David"/>
          <w:b/>
          <w:bCs/>
          <w:sz w:val="22"/>
          <w:szCs w:val="22"/>
          <w:rtl/>
        </w:rPr>
        <w:t xml:space="preserve">: </w:t>
      </w:r>
      <w:hyperlink r:id="rId9" w:history="1">
        <w:r w:rsidR="00CB2AC8" w:rsidRPr="00CB2AC8">
          <w:rPr>
            <w:rStyle w:val="Hyperlink"/>
            <w:rFonts w:ascii="David" w:hAnsi="David" w:cs="David"/>
            <w:b/>
            <w:bCs/>
            <w:sz w:val="22"/>
            <w:szCs w:val="22"/>
          </w:rPr>
          <w:t>WWW.PUA.GOV.IL</w:t>
        </w:r>
      </w:hyperlink>
      <w:r w:rsidR="00CB2AC8" w:rsidRPr="00CB2AC8">
        <w:rPr>
          <w:rFonts w:ascii="David" w:hAnsi="David" w:cs="David"/>
          <w:b/>
          <w:bCs/>
          <w:sz w:val="22"/>
          <w:szCs w:val="22"/>
          <w:rtl/>
        </w:rPr>
        <w:t xml:space="preserve"> </w:t>
      </w:r>
    </w:p>
    <w:p w14:paraId="64AEC518" w14:textId="6F521713" w:rsidR="004A3D1B" w:rsidRDefault="00CB2AC8" w:rsidP="004A3D1B">
      <w:pPr>
        <w:bidi/>
        <w:spacing w:line="360" w:lineRule="auto"/>
        <w:ind w:left="66" w:right="-482"/>
        <w:rPr>
          <w:rFonts w:ascii="David" w:hAnsi="David" w:cs="David"/>
          <w:b/>
          <w:bCs/>
          <w:sz w:val="22"/>
          <w:szCs w:val="22"/>
          <w:rtl/>
          <w:lang w:bidi="he-IL"/>
        </w:rPr>
      </w:pPr>
      <w:r w:rsidRPr="00CB2AC8">
        <w:rPr>
          <w:rFonts w:ascii="David" w:hAnsi="David" w:cs="David"/>
          <w:b/>
          <w:bCs/>
          <w:sz w:val="22"/>
          <w:szCs w:val="22"/>
          <w:rtl/>
          <w:lang w:bidi="he-IL"/>
        </w:rPr>
        <w:t xml:space="preserve">ובאתר </w:t>
      </w:r>
      <w:proofErr w:type="spellStart"/>
      <w:r w:rsidRPr="00CB2AC8">
        <w:rPr>
          <w:rFonts w:ascii="David" w:hAnsi="David" w:cs="David"/>
          <w:b/>
          <w:bCs/>
          <w:sz w:val="22"/>
          <w:szCs w:val="22"/>
          <w:rtl/>
          <w:lang w:bidi="he-IL"/>
        </w:rPr>
        <w:t>מינהל</w:t>
      </w:r>
      <w:proofErr w:type="spellEnd"/>
      <w:r w:rsidRPr="00CB2AC8">
        <w:rPr>
          <w:rFonts w:ascii="David" w:hAnsi="David" w:cs="David"/>
          <w:b/>
          <w:bCs/>
          <w:sz w:val="22"/>
          <w:szCs w:val="22"/>
          <w:rtl/>
          <w:lang w:bidi="he-IL"/>
        </w:rPr>
        <w:t xml:space="preserve"> הרכש הממשלתי בכתובת</w:t>
      </w:r>
      <w:r w:rsidRPr="00CB2AC8">
        <w:rPr>
          <w:rFonts w:ascii="David" w:hAnsi="David" w:cs="David"/>
          <w:b/>
          <w:bCs/>
          <w:sz w:val="22"/>
          <w:szCs w:val="22"/>
          <w:rtl/>
        </w:rPr>
        <w:t>:</w:t>
      </w:r>
      <w:r w:rsidRPr="00CB2AC8">
        <w:rPr>
          <w:rStyle w:val="Hyperlink"/>
          <w:rFonts w:ascii="David" w:hAnsi="David" w:cs="David"/>
          <w:sz w:val="22"/>
          <w:szCs w:val="22"/>
          <w:rtl/>
        </w:rPr>
        <w:t xml:space="preserve"> </w:t>
      </w:r>
      <w:hyperlink r:id="rId10" w:history="1">
        <w:r w:rsidR="004A3D1B" w:rsidRPr="005F422E">
          <w:rPr>
            <w:rStyle w:val="Hyperlink"/>
          </w:rPr>
          <w:t>https://mr.gov.il/ilgstorefront/he/search/?s=TENDER</w:t>
        </w:r>
      </w:hyperlink>
    </w:p>
    <w:p w14:paraId="553D7300" w14:textId="0139AD7E" w:rsidR="00CB2AC8" w:rsidRPr="00CB2AC8" w:rsidRDefault="00CB2AC8" w:rsidP="004A3D1B">
      <w:pPr>
        <w:bidi/>
        <w:spacing w:line="360" w:lineRule="auto"/>
        <w:ind w:left="66" w:right="-482"/>
        <w:rPr>
          <w:rFonts w:ascii="David" w:hAnsi="David" w:cs="David"/>
          <w:b/>
          <w:bCs/>
          <w:sz w:val="22"/>
          <w:szCs w:val="22"/>
          <w:rtl/>
        </w:rPr>
      </w:pPr>
    </w:p>
    <w:p w14:paraId="31719933" w14:textId="77777777" w:rsidR="00CB2AC8" w:rsidRPr="00CB2AC8" w:rsidRDefault="00CB2AC8" w:rsidP="00CB2AC8">
      <w:pPr>
        <w:bidi/>
        <w:spacing w:line="360" w:lineRule="auto"/>
        <w:ind w:left="66"/>
        <w:rPr>
          <w:rFonts w:ascii="David" w:hAnsi="David" w:cs="David"/>
          <w:b/>
          <w:bCs/>
          <w:sz w:val="22"/>
          <w:szCs w:val="22"/>
          <w:rtl/>
        </w:rPr>
      </w:pPr>
      <w:r w:rsidRPr="00CB2AC8">
        <w:rPr>
          <w:rFonts w:ascii="David" w:hAnsi="David" w:cs="David"/>
          <w:b/>
          <w:bCs/>
          <w:sz w:val="22"/>
          <w:szCs w:val="22"/>
          <w:rtl/>
          <w:lang w:bidi="he-IL"/>
        </w:rPr>
        <w:t xml:space="preserve">את ההצעה על </w:t>
      </w:r>
      <w:proofErr w:type="spellStart"/>
      <w:r w:rsidRPr="00CB2AC8">
        <w:rPr>
          <w:rFonts w:ascii="David" w:hAnsi="David" w:cs="David"/>
          <w:b/>
          <w:bCs/>
          <w:sz w:val="22"/>
          <w:szCs w:val="22"/>
          <w:rtl/>
          <w:lang w:bidi="he-IL"/>
        </w:rPr>
        <w:t>צרופותיה</w:t>
      </w:r>
      <w:proofErr w:type="spellEnd"/>
      <w:r w:rsidRPr="00CB2AC8">
        <w:rPr>
          <w:rFonts w:ascii="David" w:hAnsi="David" w:cs="David"/>
          <w:b/>
          <w:bCs/>
          <w:sz w:val="22"/>
          <w:szCs w:val="22"/>
          <w:rtl/>
          <w:lang w:bidi="he-IL"/>
        </w:rPr>
        <w:t xml:space="preserve"> </w:t>
      </w:r>
      <w:r w:rsidRPr="00CB2AC8">
        <w:rPr>
          <w:rFonts w:ascii="David" w:hAnsi="David" w:cs="David"/>
          <w:b/>
          <w:bCs/>
          <w:sz w:val="22"/>
          <w:szCs w:val="22"/>
          <w:rtl/>
        </w:rPr>
        <w:t>(</w:t>
      </w:r>
      <w:r w:rsidRPr="00CB2AC8">
        <w:rPr>
          <w:rFonts w:ascii="David" w:hAnsi="David" w:cs="David"/>
          <w:b/>
          <w:bCs/>
          <w:sz w:val="22"/>
          <w:szCs w:val="22"/>
          <w:rtl/>
          <w:lang w:bidi="he-IL"/>
        </w:rPr>
        <w:t xml:space="preserve">מקור </w:t>
      </w:r>
      <w:r w:rsidRPr="00CB2AC8">
        <w:rPr>
          <w:rFonts w:ascii="David" w:hAnsi="David" w:cs="David"/>
          <w:b/>
          <w:bCs/>
          <w:sz w:val="22"/>
          <w:szCs w:val="22"/>
          <w:rtl/>
        </w:rPr>
        <w:t xml:space="preserve">+ 2 </w:t>
      </w:r>
      <w:r w:rsidRPr="00CB2AC8">
        <w:rPr>
          <w:rFonts w:ascii="David" w:hAnsi="David" w:cs="David"/>
          <w:b/>
          <w:bCs/>
          <w:sz w:val="22"/>
          <w:szCs w:val="22"/>
          <w:rtl/>
          <w:lang w:bidi="he-IL"/>
        </w:rPr>
        <w:t>עותקים</w:t>
      </w:r>
      <w:r w:rsidRPr="00CB2AC8">
        <w:rPr>
          <w:rFonts w:ascii="David" w:hAnsi="David" w:cs="David"/>
          <w:b/>
          <w:bCs/>
          <w:sz w:val="22"/>
          <w:szCs w:val="22"/>
          <w:rtl/>
        </w:rPr>
        <w:t xml:space="preserve">) </w:t>
      </w:r>
      <w:r w:rsidRPr="00CB2AC8">
        <w:rPr>
          <w:rFonts w:ascii="David" w:hAnsi="David" w:cs="David"/>
          <w:b/>
          <w:bCs/>
          <w:sz w:val="22"/>
          <w:szCs w:val="22"/>
          <w:rtl/>
          <w:lang w:bidi="he-IL"/>
        </w:rPr>
        <w:t>יש להגיש במסירה ידנית במעטפה סגורה בתיבת המכרזים ברשות ברח</w:t>
      </w:r>
      <w:r w:rsidRPr="00CB2AC8">
        <w:rPr>
          <w:rFonts w:ascii="David" w:hAnsi="David" w:cs="David"/>
          <w:b/>
          <w:bCs/>
          <w:sz w:val="22"/>
          <w:szCs w:val="22"/>
          <w:rtl/>
        </w:rPr>
        <w:t xml:space="preserve">' </w:t>
      </w:r>
      <w:r w:rsidRPr="00CB2AC8">
        <w:rPr>
          <w:rFonts w:ascii="David" w:hAnsi="David" w:cs="David"/>
          <w:b/>
          <w:bCs/>
          <w:sz w:val="22"/>
          <w:szCs w:val="22"/>
          <w:rtl/>
          <w:lang w:bidi="he-IL"/>
        </w:rPr>
        <w:t xml:space="preserve">בנק ישראל </w:t>
      </w:r>
      <w:r w:rsidRPr="00CB2AC8">
        <w:rPr>
          <w:rFonts w:ascii="David" w:hAnsi="David" w:cs="David"/>
          <w:b/>
          <w:bCs/>
          <w:sz w:val="22"/>
          <w:szCs w:val="22"/>
          <w:rtl/>
        </w:rPr>
        <w:t xml:space="preserve">7 </w:t>
      </w:r>
      <w:r w:rsidRPr="00CB2AC8">
        <w:rPr>
          <w:rFonts w:ascii="David" w:hAnsi="David" w:cs="David"/>
          <w:b/>
          <w:bCs/>
          <w:sz w:val="22"/>
          <w:szCs w:val="22"/>
          <w:rtl/>
          <w:lang w:bidi="he-IL"/>
        </w:rPr>
        <w:t>בנין גנרי</w:t>
      </w:r>
      <w:r w:rsidRPr="00CB2AC8">
        <w:rPr>
          <w:rFonts w:ascii="David" w:hAnsi="David" w:cs="David"/>
          <w:b/>
          <w:bCs/>
          <w:sz w:val="22"/>
          <w:szCs w:val="22"/>
          <w:rtl/>
        </w:rPr>
        <w:t xml:space="preserve">' 2 </w:t>
      </w:r>
      <w:r w:rsidRPr="00CB2AC8">
        <w:rPr>
          <w:rFonts w:ascii="David" w:hAnsi="David" w:cs="David"/>
          <w:b/>
          <w:bCs/>
          <w:sz w:val="22"/>
          <w:szCs w:val="22"/>
          <w:rtl/>
          <w:lang w:bidi="he-IL"/>
        </w:rPr>
        <w:t xml:space="preserve">לתיבת המכרזים של רשות החשמל המצויה בקומה </w:t>
      </w:r>
      <w:r w:rsidRPr="00CB2AC8">
        <w:rPr>
          <w:rFonts w:ascii="David" w:hAnsi="David" w:cs="David"/>
          <w:b/>
          <w:bCs/>
          <w:sz w:val="22"/>
          <w:szCs w:val="22"/>
          <w:rtl/>
        </w:rPr>
        <w:t>1- (</w:t>
      </w:r>
      <w:r w:rsidRPr="00CB2AC8">
        <w:rPr>
          <w:rFonts w:ascii="David" w:hAnsi="David" w:cs="David"/>
          <w:b/>
          <w:bCs/>
          <w:sz w:val="22"/>
          <w:szCs w:val="22"/>
          <w:rtl/>
          <w:lang w:bidi="he-IL"/>
        </w:rPr>
        <w:t xml:space="preserve">מינוס </w:t>
      </w:r>
      <w:r w:rsidRPr="00CB2AC8">
        <w:rPr>
          <w:rFonts w:ascii="David" w:hAnsi="David" w:cs="David"/>
          <w:b/>
          <w:bCs/>
          <w:sz w:val="22"/>
          <w:szCs w:val="22"/>
          <w:rtl/>
        </w:rPr>
        <w:t>1).</w:t>
      </w:r>
    </w:p>
    <w:p w14:paraId="6E0F0DF8" w14:textId="77777777" w:rsidR="00CB2AC8" w:rsidRPr="00CB2AC8" w:rsidRDefault="00CB2AC8" w:rsidP="00CB2AC8">
      <w:pPr>
        <w:bidi/>
        <w:rPr>
          <w:rFonts w:ascii="David" w:hAnsi="David" w:cs="David"/>
          <w:sz w:val="22"/>
        </w:rPr>
      </w:pPr>
    </w:p>
    <w:p w14:paraId="5EE95EAF" w14:textId="77777777" w:rsidR="004E3F91" w:rsidRPr="00CB2AC8" w:rsidRDefault="004E3F91" w:rsidP="00CB2AC8">
      <w:pPr>
        <w:rPr>
          <w:rFonts w:ascii="David" w:hAnsi="David" w:cs="David"/>
          <w:rtl/>
        </w:rPr>
      </w:pPr>
    </w:p>
    <w:sectPr w:rsidR="004E3F91" w:rsidRPr="00CB2AC8" w:rsidSect="00CB2AC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DD86F6" w14:textId="77777777" w:rsidR="004A3D1B" w:rsidRDefault="004A3D1B" w:rsidP="000355BE">
      <w:r>
        <w:separator/>
      </w:r>
    </w:p>
  </w:endnote>
  <w:endnote w:type="continuationSeparator" w:id="0">
    <w:p w14:paraId="0B22E4E0" w14:textId="77777777" w:rsidR="004A3D1B" w:rsidRDefault="004A3D1B" w:rsidP="00035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1BD36E" w14:textId="77777777" w:rsidR="004A3D1B" w:rsidRDefault="004A3D1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BC325D" w14:textId="6D3D770B" w:rsidR="004A3D1B" w:rsidRDefault="004A3D1B">
    <w:pPr>
      <w:pStyle w:val="a5"/>
    </w:pPr>
    <w:r>
      <w:rPr>
        <w:noProof/>
        <w:lang w:bidi="he-IL"/>
      </w:rPr>
      <w:drawing>
        <wp:anchor distT="0" distB="0" distL="114300" distR="114300" simplePos="0" relativeHeight="251660288" behindDoc="0" locked="0" layoutInCell="1" allowOverlap="1" wp14:anchorId="4A258AE7" wp14:editId="23CF2B8D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31200" cy="1191600"/>
          <wp:effectExtent l="0" t="0" r="0" b="2540"/>
          <wp:wrapSquare wrapText="bothSides"/>
          <wp:docPr id="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ashut_A4_new_Energy_foote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200" cy="119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288371" w14:textId="77777777" w:rsidR="004A3D1B" w:rsidRDefault="004A3D1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27B002" w14:textId="77777777" w:rsidR="004A3D1B" w:rsidRDefault="004A3D1B" w:rsidP="000355BE">
      <w:r>
        <w:separator/>
      </w:r>
    </w:p>
  </w:footnote>
  <w:footnote w:type="continuationSeparator" w:id="0">
    <w:p w14:paraId="397965F8" w14:textId="77777777" w:rsidR="004A3D1B" w:rsidRDefault="004A3D1B" w:rsidP="000355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7BA937" w14:textId="77777777" w:rsidR="004A3D1B" w:rsidRDefault="004A3D1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D8BF84" w14:textId="373B3AAF" w:rsidR="004A3D1B" w:rsidRDefault="004A3D1B" w:rsidP="00CB2AC8">
    <w:pPr>
      <w:pStyle w:val="a3"/>
      <w:tabs>
        <w:tab w:val="clear" w:pos="4680"/>
        <w:tab w:val="clear" w:pos="9360"/>
        <w:tab w:val="left" w:pos="12219"/>
      </w:tabs>
    </w:pPr>
    <w:r>
      <w:rPr>
        <w:noProof/>
        <w:lang w:bidi="he-IL"/>
      </w:rPr>
      <w:drawing>
        <wp:anchor distT="0" distB="0" distL="114300" distR="114300" simplePos="0" relativeHeight="251662336" behindDoc="1" locked="0" layoutInCell="1" allowOverlap="1" wp14:anchorId="66B767FA" wp14:editId="4D5D0B4E">
          <wp:simplePos x="0" y="0"/>
          <wp:positionH relativeFrom="page">
            <wp:posOffset>3923731</wp:posOffset>
          </wp:positionH>
          <wp:positionV relativeFrom="topMargin">
            <wp:posOffset>-21997</wp:posOffset>
          </wp:positionV>
          <wp:extent cx="6905625" cy="1371600"/>
          <wp:effectExtent l="0" t="0" r="9525" b="0"/>
          <wp:wrapTight wrapText="bothSides">
            <wp:wrapPolygon edited="0">
              <wp:start x="0" y="0"/>
              <wp:lineTo x="0" y="21300"/>
              <wp:lineTo x="21570" y="21300"/>
              <wp:lineTo x="21570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5625" cy="137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D461D8" w14:textId="77777777" w:rsidR="004A3D1B" w:rsidRDefault="004A3D1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5BE"/>
    <w:rsid w:val="000355BE"/>
    <w:rsid w:val="00042FD4"/>
    <w:rsid w:val="000B6FB9"/>
    <w:rsid w:val="00123E3E"/>
    <w:rsid w:val="001F1D99"/>
    <w:rsid w:val="00225E79"/>
    <w:rsid w:val="002360B1"/>
    <w:rsid w:val="002914FB"/>
    <w:rsid w:val="002E2574"/>
    <w:rsid w:val="002E70F1"/>
    <w:rsid w:val="003B489D"/>
    <w:rsid w:val="004A3D1B"/>
    <w:rsid w:val="004E3F91"/>
    <w:rsid w:val="004F7BC5"/>
    <w:rsid w:val="00500780"/>
    <w:rsid w:val="0053761C"/>
    <w:rsid w:val="00592395"/>
    <w:rsid w:val="006A34DC"/>
    <w:rsid w:val="0079001A"/>
    <w:rsid w:val="007A470C"/>
    <w:rsid w:val="00931533"/>
    <w:rsid w:val="00997D3B"/>
    <w:rsid w:val="00A43D75"/>
    <w:rsid w:val="00B8652A"/>
    <w:rsid w:val="00BD142A"/>
    <w:rsid w:val="00CB2AC8"/>
    <w:rsid w:val="00D55ADC"/>
    <w:rsid w:val="00DA29C2"/>
    <w:rsid w:val="00E32A26"/>
    <w:rsid w:val="00EB0E96"/>
    <w:rsid w:val="00ED14E2"/>
    <w:rsid w:val="00F264CE"/>
    <w:rsid w:val="00F50FA8"/>
    <w:rsid w:val="00F62AEC"/>
    <w:rsid w:val="00F64C76"/>
    <w:rsid w:val="00F75511"/>
    <w:rsid w:val="00F7551E"/>
    <w:rsid w:val="00FC00EE"/>
    <w:rsid w:val="00FC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  <w14:docId w14:val="414B75FF"/>
  <w14:defaultImageDpi w14:val="32767"/>
  <w15:chartTrackingRefBased/>
  <w15:docId w15:val="{5FF75E1B-7ABB-496C-A0F7-78E08A2B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7">
    <w:name w:val="heading 7"/>
    <w:basedOn w:val="a"/>
    <w:next w:val="a"/>
    <w:link w:val="70"/>
    <w:unhideWhenUsed/>
    <w:qFormat/>
    <w:rsid w:val="00CB2AC8"/>
    <w:pPr>
      <w:overflowPunct w:val="0"/>
      <w:autoSpaceDE w:val="0"/>
      <w:autoSpaceDN w:val="0"/>
      <w:bidi/>
      <w:adjustRightInd w:val="0"/>
      <w:spacing w:before="240" w:after="60" w:line="300" w:lineRule="exact"/>
      <w:jc w:val="both"/>
      <w:outlineLvl w:val="6"/>
    </w:pPr>
    <w:rPr>
      <w:rFonts w:ascii="Times New Roman" w:eastAsia="Times New Roman" w:hAnsi="Times New Roman" w:cs="Times New Roman"/>
      <w:lang w:eastAsia="he-IL" w:bidi="he-IL"/>
    </w:rPr>
  </w:style>
  <w:style w:type="paragraph" w:styleId="8">
    <w:name w:val="heading 8"/>
    <w:basedOn w:val="a"/>
    <w:next w:val="a"/>
    <w:link w:val="80"/>
    <w:uiPriority w:val="9"/>
    <w:unhideWhenUsed/>
    <w:qFormat/>
    <w:rsid w:val="00CB2AC8"/>
    <w:pPr>
      <w:keepNext/>
      <w:keepLines/>
      <w:overflowPunct w:val="0"/>
      <w:autoSpaceDE w:val="0"/>
      <w:autoSpaceDN w:val="0"/>
      <w:bidi/>
      <w:adjustRightInd w:val="0"/>
      <w:spacing w:before="40" w:line="300" w:lineRule="exact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he-IL"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55BE"/>
    <w:pPr>
      <w:tabs>
        <w:tab w:val="center" w:pos="4680"/>
        <w:tab w:val="right" w:pos="9360"/>
      </w:tabs>
    </w:pPr>
  </w:style>
  <w:style w:type="character" w:customStyle="1" w:styleId="a4">
    <w:name w:val="כותרת עליונה תו"/>
    <w:basedOn w:val="a0"/>
    <w:link w:val="a3"/>
    <w:uiPriority w:val="99"/>
    <w:rsid w:val="000355BE"/>
  </w:style>
  <w:style w:type="paragraph" w:styleId="a5">
    <w:name w:val="footer"/>
    <w:basedOn w:val="a"/>
    <w:link w:val="a6"/>
    <w:uiPriority w:val="99"/>
    <w:unhideWhenUsed/>
    <w:rsid w:val="000355BE"/>
    <w:pPr>
      <w:tabs>
        <w:tab w:val="center" w:pos="4680"/>
        <w:tab w:val="right" w:pos="9360"/>
      </w:tabs>
    </w:pPr>
  </w:style>
  <w:style w:type="character" w:customStyle="1" w:styleId="a6">
    <w:name w:val="כותרת תחתונה תו"/>
    <w:basedOn w:val="a0"/>
    <w:link w:val="a5"/>
    <w:uiPriority w:val="99"/>
    <w:rsid w:val="000355BE"/>
  </w:style>
  <w:style w:type="character" w:customStyle="1" w:styleId="70">
    <w:name w:val="כותרת 7 תו"/>
    <w:basedOn w:val="a0"/>
    <w:link w:val="7"/>
    <w:rsid w:val="00CB2AC8"/>
    <w:rPr>
      <w:rFonts w:ascii="Times New Roman" w:eastAsia="Times New Roman" w:hAnsi="Times New Roman" w:cs="Times New Roman"/>
      <w:lang w:eastAsia="he-IL" w:bidi="he-IL"/>
    </w:rPr>
  </w:style>
  <w:style w:type="character" w:customStyle="1" w:styleId="80">
    <w:name w:val="כותרת 8 תו"/>
    <w:basedOn w:val="a0"/>
    <w:link w:val="8"/>
    <w:uiPriority w:val="9"/>
    <w:rsid w:val="00CB2AC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he-IL" w:bidi="he-IL"/>
    </w:rPr>
  </w:style>
  <w:style w:type="character" w:styleId="Hyperlink">
    <w:name w:val="Hyperlink"/>
    <w:basedOn w:val="a0"/>
    <w:uiPriority w:val="99"/>
    <w:unhideWhenUsed/>
    <w:rsid w:val="00CB2AC8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4A3D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82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mr.gov.il/ilgstorefront/he/search/?s=TENDER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PUA.GOV.I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נהל וארגון - מסמך קיים" ma:contentTypeID="0x010100681F8F0FBFAD2948A24DF71DF21E4B8D1600B5F1674C27A8CC4D89515F58C62FEB7A" ma:contentTypeVersion="17" ma:contentTypeDescription="צור מסמך חדש." ma:contentTypeScope="" ma:versionID="93c16745d3f60f119795f799d51a9c80">
  <xsd:schema xmlns:xsd="http://www.w3.org/2001/XMLSchema" xmlns:xs="http://www.w3.org/2001/XMLSchema" xmlns:p="http://schemas.microsoft.com/office/2006/metadata/properties" xmlns:ns1="f0b14c28-bb19-4b43-9294-80df39bfc8d2" targetNamespace="http://schemas.microsoft.com/office/2006/metadata/properties" ma:root="true" ma:fieldsID="c14d6576af4d648a383cc40b227f31ff" ns1:_="">
    <xsd:import namespace="f0b14c28-bb19-4b43-9294-80df39bfc8d2"/>
    <xsd:element name="properties">
      <xsd:complexType>
        <xsd:sequence>
          <xsd:element name="documentManagement">
            <xsd:complexType>
              <xsd:all>
                <xsd:element ref="ns1:SDSenderName" minOccurs="0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SDImportance" minOccurs="0"/>
                <xsd:element ref="ns1:AutoNumber" minOccurs="0"/>
                <xsd:element ref="ns1:SDCategories" minOccurs="0"/>
                <xsd:element ref="ns1:SDCategoryID" minOccurs="0"/>
                <xsd:element ref="ns1:SDDocumentSource" minOccurs="0"/>
                <xsd:element ref="ns1:SDExternalEntityConnected" minOccurs="0"/>
                <xsd:element ref="ns1:SDLastSigningDate" minOccurs="0"/>
                <xsd:element ref="ns1:SDNumOfSignatures" minOccurs="0"/>
                <xsd:element ref="ns1:SDSignersLogi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14c28-bb19-4b43-9294-80df39bfc8d2" elementFormDefault="qualified">
    <xsd:import namespace="http://schemas.microsoft.com/office/2006/documentManagement/types"/>
    <xsd:import namespace="http://schemas.microsoft.com/office/infopath/2007/PartnerControls"/>
    <xsd:element name="SDSenderName" ma:index="0" nillable="true" ma:displayName="שם השולח" ma:internalName="SDSenderName" ma:readOnly="false">
      <xsd:simpleType>
        <xsd:restriction base="dms:Text"/>
      </xsd:simpleType>
    </xsd:element>
    <xsd:element name="SDAuthor" ma:index="1" nillable="true" ma:displayName="מחבר" ma:indexed="true" ma:internalName="SDAuthor">
      <xsd:simpleType>
        <xsd:restriction base="dms:Text"/>
      </xsd:simpleType>
    </xsd:element>
    <xsd:element name="SDDocDate" ma:index="2" nillable="true" ma:displayName="תאריך המסמך" ma:indexed="true" ma:internalName="SDDocDate">
      <xsd:simpleType>
        <xsd:restriction base="dms:DateTime"/>
      </xsd:simpleType>
    </xsd:element>
    <xsd:element name="SDHebDate" ma:index="3" nillable="true" ma:displayName="תאריך עברי" ma:internalName="SDHebDate">
      <xsd:simpleType>
        <xsd:restriction base="dms:Text"/>
      </xsd:simpleType>
    </xsd:element>
    <xsd:element name="SDOriginalID" ma:index="4" nillable="true" ma:displayName="סימוכין מקורי" ma:internalName="SDOriginalID">
      <xsd:simpleType>
        <xsd:restriction base="dms:Text"/>
      </xsd:simpleType>
    </xsd:element>
    <xsd:element name="SDOfflineTo" ma:index="5" nillable="true" ma:displayName="הוצא אל" ma:internalName="SDOfflineTo">
      <xsd:simpleType>
        <xsd:restriction base="dms:Text"/>
      </xsd:simpleType>
    </xsd:element>
    <xsd:element name="SDAsmachta" ma:index="6" nillable="true" ma:displayName="אסמכתא" ma:internalName="SDAsmachta">
      <xsd:simpleType>
        <xsd:restriction base="dms:Text"/>
      </xsd:simpleType>
    </xsd:element>
    <xsd:element name="SDImportance" ma:index="7" nillable="true" ma:displayName="חשיבות" ma:internalName="SDImportance">
      <xsd:simpleType>
        <xsd:restriction base="dms:Number"/>
      </xsd:simpleType>
    </xsd:element>
    <xsd:element name="AutoNumber" ma:index="8" nillable="true" ma:displayName="סימוכין" ma:indexed="true" ma:internalName="AutoNumber">
      <xsd:simpleType>
        <xsd:restriction base="dms:Text"/>
      </xsd:simpleType>
    </xsd:element>
    <xsd:element name="SDCategories" ma:index="9" nillable="true" ma:displayName="נושאים" ma:internalName="SDCategories">
      <xsd:simpleType>
        <xsd:restriction base="dms:Note"/>
      </xsd:simpleType>
    </xsd:element>
    <xsd:element name="SDCategoryID" ma:index="10" nillable="true" ma:displayName="מזהה נושא" ma:indexed="true" ma:internalName="SDCategoryID">
      <xsd:simpleType>
        <xsd:restriction base="dms:Text">
          <xsd:maxLength value="255"/>
        </xsd:restriction>
      </xsd:simpleType>
    </xsd:element>
    <xsd:element name="SDDocumentSource" ma:index="11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ExternalEntityConnected" ma:index="12" nillable="true" ma:displayName="מקושר לאפליקציה חיצונית" ma:internalName="SDExternalEntityConnected">
      <xsd:simpleType>
        <xsd:restriction base="dms:Boolean"/>
      </xsd:simpleType>
    </xsd:element>
    <xsd:element name="SDLastSigningDate" ma:index="13" nillable="true" ma:displayName="תאריך חתימה אחרון " ma:internalName="SDLastSigningDate">
      <xsd:simpleType>
        <xsd:restriction base="dms:DateTime"/>
      </xsd:simpleType>
    </xsd:element>
    <xsd:element name="SDNumOfSignatures" ma:index="14" nillable="true" ma:displayName="מספר חתימות" ma:internalName="SDNumOfSignatures">
      <xsd:simpleType>
        <xsd:restriction base="dms:Number"/>
      </xsd:simpleType>
    </xsd:element>
    <xsd:element name="SDSignersLogins" ma:index="15" nillable="true" ma:displayName="חותם המסמך" ma:internalName="SDSignersLogin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f0b14c28-bb19-4b43-9294-80df39bfc8d2">OfficeAddIn</SDDocumentSource>
    <AutoNumber xmlns="f0b14c28-bb19-4b43-9294-80df39bfc8d2">00894321</AutoNumber>
    <SDImportance xmlns="f0b14c28-bb19-4b43-9294-80df39bfc8d2">0</SDImportance>
    <SDExternalEntityConnected xmlns="f0b14c28-bb19-4b43-9294-80df39bfc8d2" xsi:nil="true"/>
    <SDNumOfSignatures xmlns="f0b14c28-bb19-4b43-9294-80df39bfc8d2" xsi:nil="true"/>
    <SDSignersLogins xmlns="f0b14c28-bb19-4b43-9294-80df39bfc8d2" xsi:nil="true"/>
    <SDAuthor xmlns="f0b14c28-bb19-4b43-9294-80df39bfc8d2">שרון כהן</SDAuthor>
    <SDOriginalID xmlns="f0b14c28-bb19-4b43-9294-80df39bfc8d2" xsi:nil="true"/>
    <SDHebDate xmlns="f0b14c28-bb19-4b43-9294-80df39bfc8d2">כ"א באלול, התשפ"א</SDHebDate>
    <SDLastSigningDate xmlns="f0b14c28-bb19-4b43-9294-80df39bfc8d2" xsi:nil="true"/>
    <SDOfflineTo xmlns="f0b14c28-bb19-4b43-9294-80df39bfc8d2" xsi:nil="true"/>
    <SDDocDate xmlns="f0b14c28-bb19-4b43-9294-80df39bfc8d2">2021-08-29T09:27:41+00:00</SDDocDate>
    <SDAsmachta xmlns="f0b14c28-bb19-4b43-9294-80df39bfc8d2" xsi:nil="true"/>
    <SDCategories xmlns="f0b14c28-bb19-4b43-9294-80df39bfc8d2">:רשות החשמל:אגף מינהל ומשאבי אנוש:הליכים: מכרזים/תיחור/ספק יחיד:הליכים 2021:2/2021 מכרז פומבי  לקבלת שירותי ייעוץ בנושא דרישות ליכולות טכניות של יחידות ייצור ואגירה;#:רשות החשמל:אגף מינהל ומשאבי אנוש:הליכים: מכרזים/תיחור/ספק יחיד:הליכים 2021:8/2021- שירותי ייעוץ וסיוע הנדסיים הקשורים לאופטימיזציה של תפעול ותכנון מערכת החשמל במקטע הייצור;#</SDCategories>
    <SDCategoryID xmlns="f0b14c28-bb19-4b43-9294-80df39bfc8d2">31bef3782126;#abbcc46ed76d;#</SDCategoryID>
    <SDSenderName xmlns="f0b14c28-bb19-4b43-9294-80df39bfc8d2" xsi:nil="true"/>
  </documentManagement>
</p:properties>
</file>

<file path=customXml/itemProps1.xml><?xml version="1.0" encoding="utf-8"?>
<ds:datastoreItem xmlns:ds="http://schemas.openxmlformats.org/officeDocument/2006/customXml" ds:itemID="{14750928-310E-48F8-8184-F01F185FA8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1D1D13-8E55-4532-A60E-6C10751F71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14c28-bb19-4b43-9294-80df39bfc8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F89CBF-4FAC-4643-A1E5-32D60C0565D9}">
  <ds:schemaRefs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  <ds:schemaRef ds:uri="http://purl.org/dc/terms/"/>
    <ds:schemaRef ds:uri="http://schemas.microsoft.com/office/2006/documentManagement/types"/>
    <ds:schemaRef ds:uri="http://schemas.microsoft.com/office/infopath/2007/PartnerControls"/>
    <ds:schemaRef ds:uri="f0b14c28-bb19-4b43-9294-80df39bfc8d2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EB5789D6</Template>
  <TotalTime>0</TotalTime>
  <Pages>1</Pages>
  <Words>184</Words>
  <Characters>975</Characters>
  <Application>Microsoft Office Word</Application>
  <DocSecurity>0</DocSecurity>
  <Lines>69</Lines>
  <Paragraphs>41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לעיתון</vt:lpstr>
    </vt:vector>
  </TitlesOfParts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</dc:title>
  <dc:subject/>
  <dc:creator>Microsoft Office User</dc:creator>
  <cp:keywords/>
  <dc:description/>
  <cp:lastModifiedBy>שרון כהן</cp:lastModifiedBy>
  <cp:revision>2</cp:revision>
  <dcterms:created xsi:type="dcterms:W3CDTF">2021-09-02T06:49:00Z</dcterms:created>
  <dcterms:modified xsi:type="dcterms:W3CDTF">2021-09-02T06:49:00Z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0x010100681F8F0FBFAD2948A24DF71DF21E4B8D1600B5F1674C27A8CC4D89515F58C62FEB7A</vt:lpwstr>
  </property>
  <property fmtid="{D5CDD505-2E9C-101B-9397-08002B2CF9AE}" pid="3" name="xmlns:z">
    <vt:lpwstr>#RowsetSchema</vt:lpwstr>
  </property>
  <property fmtid="{D5CDD505-2E9C-101B-9397-08002B2CF9AE}" pid="4" name="FileLeafRef">
    <vt:lpwstr>12560;#00894321.docx</vt:lpwstr>
  </property>
  <property fmtid="{D5CDD505-2E9C-101B-9397-08002B2CF9AE}" pid="5" name="Modified_x0020_By">
    <vt:lpwstr>i:0#.w|mnidom\sharon</vt:lpwstr>
  </property>
  <property fmtid="{D5CDD505-2E9C-101B-9397-08002B2CF9AE}" pid="6" name="Created_x0020_By">
    <vt:lpwstr>i:0#.w|mnidom\sharon</vt:lpwstr>
  </property>
  <property fmtid="{D5CDD505-2E9C-101B-9397-08002B2CF9AE}" pid="7" name="File_x0020_Type">
    <vt:lpwstr>docx</vt:lpwstr>
  </property>
  <property fmtid="{D5CDD505-2E9C-101B-9397-08002B2CF9AE}" pid="8" name="AutoNumber">
    <vt:lpwstr>00894321</vt:lpwstr>
  </property>
  <property fmtid="{D5CDD505-2E9C-101B-9397-08002B2CF9AE}" pid="9" name="SDCategories">
    <vt:lpwstr>:רשות החשמל:אגף מינהל ומשאבי אנוש:הליכים: מכרזים/תיחור/ספק יחיד:הליכים 2021:2/2021 מכרז פומבי  לקבלת שירותי ייעוץ בנושא דרישות ליכולות טכניות של יחידות ייצור ואגירה;#:רשות החשמל:אגף מינהל ומשאבי אנוש:הליכים: מכרזים/תיחור/ספק יחיד:הליכים 2021:8/2021- שירות</vt:lpwstr>
  </property>
  <property fmtid="{D5CDD505-2E9C-101B-9397-08002B2CF9AE}" pid="10" name="SDCategoryID">
    <vt:lpwstr>31bef3782126;#abbcc46ed76d;#</vt:lpwstr>
  </property>
  <property fmtid="{D5CDD505-2E9C-101B-9397-08002B2CF9AE}" pid="11" name="SDAuthor">
    <vt:lpwstr>שרון כהן</vt:lpwstr>
  </property>
  <property fmtid="{D5CDD505-2E9C-101B-9397-08002B2CF9AE}" pid="12" name="SDDocDate">
    <vt:lpwstr>29/08/2021</vt:lpwstr>
  </property>
  <property fmtid="{D5CDD505-2E9C-101B-9397-08002B2CF9AE}" pid="13" name="SDHebDate">
    <vt:lpwstr>כ"א באלול, התשפ"א</vt:lpwstr>
  </property>
  <property fmtid="{D5CDD505-2E9C-101B-9397-08002B2CF9AE}" pid="14" name="SDImportance">
    <vt:lpwstr>0</vt:lpwstr>
  </property>
  <property fmtid="{D5CDD505-2E9C-101B-9397-08002B2CF9AE}" pid="15" name="Minhal_MisparTik">
    <vt:lpwstr>120+124</vt:lpwstr>
  </property>
  <property fmtid="{D5CDD505-2E9C-101B-9397-08002B2CF9AE}" pid="16" name="SDDocumentSource">
    <vt:lpwstr>OfficeAddIn</vt:lpwstr>
  </property>
  <property fmtid="{D5CDD505-2E9C-101B-9397-08002B2CF9AE}" pid="17" name="ID">
    <vt:lpwstr>12560</vt:lpwstr>
  </property>
  <property fmtid="{D5CDD505-2E9C-101B-9397-08002B2CF9AE}" pid="18" name="ContentType">
    <vt:lpwstr>מנהל וארגון - מסמך קיים</vt:lpwstr>
  </property>
  <property fmtid="{D5CDD505-2E9C-101B-9397-08002B2CF9AE}" pid="19" name="Created">
    <vt:lpwstr>29/08/2021</vt:lpwstr>
  </property>
  <property fmtid="{D5CDD505-2E9C-101B-9397-08002B2CF9AE}" pid="20" name="Author">
    <vt:lpwstr>43;#שרון כהן</vt:lpwstr>
  </property>
  <property fmtid="{D5CDD505-2E9C-101B-9397-08002B2CF9AE}" pid="21" name="Modified">
    <vt:lpwstr>29/08/2021</vt:lpwstr>
  </property>
  <property fmtid="{D5CDD505-2E9C-101B-9397-08002B2CF9AE}" pid="22" name="Editor">
    <vt:lpwstr>43;#שרון כהן</vt:lpwstr>
  </property>
  <property fmtid="{D5CDD505-2E9C-101B-9397-08002B2CF9AE}" pid="23" name="_ModerationStatus">
    <vt:lpwstr>0</vt:lpwstr>
  </property>
  <property fmtid="{D5CDD505-2E9C-101B-9397-08002B2CF9AE}" pid="24" name="FileRef">
    <vt:lpwstr>12560;#sites/PUA/Mashabei_Enosh/DocLib/DocLib automatically created by sharedocs 1/00894321.docx</vt:lpwstr>
  </property>
  <property fmtid="{D5CDD505-2E9C-101B-9397-08002B2CF9AE}" pid="25" name="FileDirRef">
    <vt:lpwstr>12560;#sites/PUA/Mashabei_Enosh/DocLib/DocLib automatically created by sharedocs 1</vt:lpwstr>
  </property>
  <property fmtid="{D5CDD505-2E9C-101B-9397-08002B2CF9AE}" pid="26" name="Last_x0020_Modified">
    <vt:lpwstr>12560;#2021-08-29 12:27:41</vt:lpwstr>
  </property>
  <property fmtid="{D5CDD505-2E9C-101B-9397-08002B2CF9AE}" pid="27" name="Created_x0020_Date">
    <vt:lpwstr>12560;#2021-08-29 12:27:41</vt:lpwstr>
  </property>
  <property fmtid="{D5CDD505-2E9C-101B-9397-08002B2CF9AE}" pid="28" name="File_x0020_Size">
    <vt:lpwstr>12560;#74790</vt:lpwstr>
  </property>
  <property fmtid="{D5CDD505-2E9C-101B-9397-08002B2CF9AE}" pid="29" name="FSObjType">
    <vt:lpwstr>12560;#0</vt:lpwstr>
  </property>
  <property fmtid="{D5CDD505-2E9C-101B-9397-08002B2CF9AE}" pid="30" name="SortBehavior">
    <vt:lpwstr>12560;#0</vt:lpwstr>
  </property>
  <property fmtid="{D5CDD505-2E9C-101B-9397-08002B2CF9AE}" pid="31" name="PermMask">
    <vt:lpwstr>0x7fffffffffffffff</vt:lpwstr>
  </property>
  <property fmtid="{D5CDD505-2E9C-101B-9397-08002B2CF9AE}" pid="32" name="CheckedOutUserId">
    <vt:lpwstr>12560;#</vt:lpwstr>
  </property>
  <property fmtid="{D5CDD505-2E9C-101B-9397-08002B2CF9AE}" pid="33" name="IsCheckedoutToLocal">
    <vt:lpwstr>12560;#0</vt:lpwstr>
  </property>
  <property fmtid="{D5CDD505-2E9C-101B-9397-08002B2CF9AE}" pid="34" name="UniqueId">
    <vt:lpwstr>12560;#{22E216BD-6D6B-4520-AAA3-4AEB447A20A7}</vt:lpwstr>
  </property>
  <property fmtid="{D5CDD505-2E9C-101B-9397-08002B2CF9AE}" pid="35" name="ProgId">
    <vt:lpwstr>12560;#</vt:lpwstr>
  </property>
  <property fmtid="{D5CDD505-2E9C-101B-9397-08002B2CF9AE}" pid="36" name="ScopeId">
    <vt:lpwstr>12560;#{6203D6B2-6804-428B-BC92-AD7F0959659F}</vt:lpwstr>
  </property>
  <property fmtid="{D5CDD505-2E9C-101B-9397-08002B2CF9AE}" pid="37" name="VirusStatus">
    <vt:lpwstr>12560;#74790</vt:lpwstr>
  </property>
  <property fmtid="{D5CDD505-2E9C-101B-9397-08002B2CF9AE}" pid="38" name="CheckedOutTitle">
    <vt:lpwstr>12560;#</vt:lpwstr>
  </property>
  <property fmtid="{D5CDD505-2E9C-101B-9397-08002B2CF9AE}" pid="39" name="_CheckinComment">
    <vt:lpwstr>12560;#</vt:lpwstr>
  </property>
  <property fmtid="{D5CDD505-2E9C-101B-9397-08002B2CF9AE}" pid="40" name="_EditMenuTableStart">
    <vt:lpwstr>00894321.docx</vt:lpwstr>
  </property>
  <property fmtid="{D5CDD505-2E9C-101B-9397-08002B2CF9AE}" pid="41" name="_EditMenuTableStart2">
    <vt:lpwstr>12560</vt:lpwstr>
  </property>
  <property fmtid="{D5CDD505-2E9C-101B-9397-08002B2CF9AE}" pid="42" name="_EditMenuTableEnd">
    <vt:lpwstr>12560</vt:lpwstr>
  </property>
  <property fmtid="{D5CDD505-2E9C-101B-9397-08002B2CF9AE}" pid="43" name="LinkFilenameNoMenu">
    <vt:lpwstr>00894321.docx</vt:lpwstr>
  </property>
  <property fmtid="{D5CDD505-2E9C-101B-9397-08002B2CF9AE}" pid="44" name="LinkFilename">
    <vt:lpwstr>00894321.docx</vt:lpwstr>
  </property>
  <property fmtid="{D5CDD505-2E9C-101B-9397-08002B2CF9AE}" pid="45" name="LinkFilename2">
    <vt:lpwstr>00894321.docx</vt:lpwstr>
  </property>
  <property fmtid="{D5CDD505-2E9C-101B-9397-08002B2CF9AE}" pid="46" name="DocIcon">
    <vt:lpwstr>docx</vt:lpwstr>
  </property>
  <property fmtid="{D5CDD505-2E9C-101B-9397-08002B2CF9AE}" pid="47" name="ServerUrl">
    <vt:lpwstr>/sites/PUA/Mashabei_Enosh/DocLib/DocLib automatically created by sharedocs 1/00894321.docx</vt:lpwstr>
  </property>
  <property fmtid="{D5CDD505-2E9C-101B-9397-08002B2CF9AE}" pid="48" name="EncodedAbsUrl">
    <vt:lpwstr>http://sdocs13/sites/PUA/Mashabei_Enosh/DocLib/DocLib%20automatically%20created%20by%20sharedocs%201/00894321.docx</vt:lpwstr>
  </property>
  <property fmtid="{D5CDD505-2E9C-101B-9397-08002B2CF9AE}" pid="49" name="BaseName">
    <vt:lpwstr>00894321</vt:lpwstr>
  </property>
  <property fmtid="{D5CDD505-2E9C-101B-9397-08002B2CF9AE}" pid="50" name="FileSizeDisplay">
    <vt:lpwstr>74790</vt:lpwstr>
  </property>
  <property fmtid="{D5CDD505-2E9C-101B-9397-08002B2CF9AE}" pid="51" name="MetaInfo">
    <vt:lpwstr>12560;#_Level:SW|1_x000d_
ItemChildCount:SW|11289;#0_x000d_
Etag:SW|{906C550A-430B-4817-AE9D-5B29A59F6995},5_x000d_
Order:SW|1090100.00000000_x000d_
vti_thumbnailexists:BW|false_x000d_
Last Modified:SW|10901;#2019-12-23 10:36:33_x000d_
SDLastSigningDate:EW|_x000d_
vti_pluggableparserversion:SR|15</vt:lpwstr>
  </property>
  <property fmtid="{D5CDD505-2E9C-101B-9397-08002B2CF9AE}" pid="52" name="_Level">
    <vt:lpwstr>1</vt:lpwstr>
  </property>
  <property fmtid="{D5CDD505-2E9C-101B-9397-08002B2CF9AE}" pid="53" name="_IsCurrentVersion">
    <vt:lpwstr>1</vt:lpwstr>
  </property>
  <property fmtid="{D5CDD505-2E9C-101B-9397-08002B2CF9AE}" pid="54" name="ItemChildCount">
    <vt:lpwstr>12560;#0</vt:lpwstr>
  </property>
  <property fmtid="{D5CDD505-2E9C-101B-9397-08002B2CF9AE}" pid="55" name="FolderChildCount">
    <vt:lpwstr>12560;#0</vt:lpwstr>
  </property>
  <property fmtid="{D5CDD505-2E9C-101B-9397-08002B2CF9AE}" pid="56" name="SelectTitle">
    <vt:lpwstr>12560</vt:lpwstr>
  </property>
  <property fmtid="{D5CDD505-2E9C-101B-9397-08002B2CF9AE}" pid="57" name="SelectFilename">
    <vt:lpwstr>12560</vt:lpwstr>
  </property>
  <property fmtid="{D5CDD505-2E9C-101B-9397-08002B2CF9AE}" pid="58" name="Edit">
    <vt:lpwstr>0</vt:lpwstr>
  </property>
  <property fmtid="{D5CDD505-2E9C-101B-9397-08002B2CF9AE}" pid="59" name="owshiddenversion">
    <vt:lpwstr>3</vt:lpwstr>
  </property>
  <property fmtid="{D5CDD505-2E9C-101B-9397-08002B2CF9AE}" pid="60" name="_UIVersion">
    <vt:lpwstr>512</vt:lpwstr>
  </property>
  <property fmtid="{D5CDD505-2E9C-101B-9397-08002B2CF9AE}" pid="61" name="Order">
    <vt:lpwstr>1090100.00000000</vt:lpwstr>
  </property>
  <property fmtid="{D5CDD505-2E9C-101B-9397-08002B2CF9AE}" pid="62" name="GUID">
    <vt:lpwstr>{3A40BC69-4348-4A19-88E8-B78D3F25E6C8}</vt:lpwstr>
  </property>
  <property fmtid="{D5CDD505-2E9C-101B-9397-08002B2CF9AE}" pid="63" name="WorkflowVersion">
    <vt:lpwstr>1</vt:lpwstr>
  </property>
  <property fmtid="{D5CDD505-2E9C-101B-9397-08002B2CF9AE}" pid="64" name="ParentVersionString">
    <vt:lpwstr>12560;#</vt:lpwstr>
  </property>
  <property fmtid="{D5CDD505-2E9C-101B-9397-08002B2CF9AE}" pid="65" name="ParentLeafName">
    <vt:lpwstr>12560;#</vt:lpwstr>
  </property>
  <property fmtid="{D5CDD505-2E9C-101B-9397-08002B2CF9AE}" pid="66" name="Etag">
    <vt:lpwstr>{22E216BD-6D6B-4520-AAA3-4AEB447A20A7},3</vt:lpwstr>
  </property>
  <property fmtid="{D5CDD505-2E9C-101B-9397-08002B2CF9AE}" pid="67" name="Combine">
    <vt:lpwstr>0</vt:lpwstr>
  </property>
  <property fmtid="{D5CDD505-2E9C-101B-9397-08002B2CF9AE}" pid="68" name="RepairDocument">
    <vt:lpwstr>0</vt:lpwstr>
  </property>
  <property fmtid="{D5CDD505-2E9C-101B-9397-08002B2CF9AE}" pid="69" name="ServerRedirected">
    <vt:lpwstr>0</vt:lpwstr>
  </property>
  <property fmtid="{D5CDD505-2E9C-101B-9397-08002B2CF9AE}" pid="70" name="Last Modified">
    <vt:lpwstr>10901;#2019-12-23 10:36:33</vt:lpwstr>
  </property>
  <property fmtid="{D5CDD505-2E9C-101B-9397-08002B2CF9AE}" pid="71" name="Created By">
    <vt:lpwstr>i:0#.w|mnidom\sharon</vt:lpwstr>
  </property>
  <property fmtid="{D5CDD505-2E9C-101B-9397-08002B2CF9AE}" pid="72" name="File Type">
    <vt:lpwstr>docx</vt:lpwstr>
  </property>
  <property fmtid="{D5CDD505-2E9C-101B-9397-08002B2CF9AE}" pid="73" name="File Size">
    <vt:lpwstr>10901;#86466</vt:lpwstr>
  </property>
  <property fmtid="{D5CDD505-2E9C-101B-9397-08002B2CF9AE}" pid="74" name="Modified By">
    <vt:lpwstr>i:0#.w|mnidom\sharon</vt:lpwstr>
  </property>
  <property fmtid="{D5CDD505-2E9C-101B-9397-08002B2CF9AE}" pid="75" name="Created Date">
    <vt:lpwstr>10901;#2019-12-23 10:36:32</vt:lpwstr>
  </property>
</Properties>
</file>